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template.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4D87" w:rsidRDefault="007C1A03" w:rsidP="00541900">
      <w:pPr>
        <w:tabs>
          <w:tab w:val="left" w:pos="5820"/>
        </w:tabs>
        <w:jc w:val="both"/>
        <w:rPr>
          <w:sz w:val="22"/>
        </w:rPr>
      </w:pPr>
      <w:r>
        <w:rPr>
          <w:sz w:val="22"/>
        </w:rPr>
        <w:t>La mañana del día once de marzo e</w:t>
      </w:r>
      <w:r w:rsidR="00EC2251">
        <w:rPr>
          <w:sz w:val="22"/>
        </w:rPr>
        <w:t xml:space="preserve">ra </w:t>
      </w:r>
      <w:r>
        <w:rPr>
          <w:sz w:val="22"/>
        </w:rPr>
        <w:t xml:space="preserve">muy </w:t>
      </w:r>
      <w:r w:rsidR="00EC2251">
        <w:rPr>
          <w:sz w:val="22"/>
        </w:rPr>
        <w:t>importante</w:t>
      </w:r>
      <w:r>
        <w:rPr>
          <w:sz w:val="22"/>
        </w:rPr>
        <w:t>.</w:t>
      </w:r>
      <w:r w:rsidR="00D54D87">
        <w:rPr>
          <w:sz w:val="22"/>
        </w:rPr>
        <w:t xml:space="preserve"> </w:t>
      </w:r>
    </w:p>
    <w:p w:rsidR="007C1A03" w:rsidRDefault="007C1A03" w:rsidP="00541900">
      <w:pPr>
        <w:tabs>
          <w:tab w:val="left" w:pos="5820"/>
        </w:tabs>
        <w:jc w:val="both"/>
        <w:rPr>
          <w:sz w:val="22"/>
        </w:rPr>
      </w:pPr>
      <w:r>
        <w:rPr>
          <w:sz w:val="22"/>
        </w:rPr>
        <w:t xml:space="preserve">Esa mañana daría inicio </w:t>
      </w:r>
      <w:proofErr w:type="gramStart"/>
      <w:r>
        <w:rPr>
          <w:sz w:val="22"/>
        </w:rPr>
        <w:t>nuestra</w:t>
      </w:r>
      <w:proofErr w:type="gramEnd"/>
      <w:r>
        <w:rPr>
          <w:sz w:val="22"/>
        </w:rPr>
        <w:t xml:space="preserve"> </w:t>
      </w:r>
      <w:r w:rsidR="00541900">
        <w:rPr>
          <w:sz w:val="22"/>
        </w:rPr>
        <w:t xml:space="preserve">Tercera Conferencia </w:t>
      </w:r>
      <w:r>
        <w:rPr>
          <w:sz w:val="22"/>
        </w:rPr>
        <w:t xml:space="preserve">de </w:t>
      </w:r>
      <w:r w:rsidR="00541900">
        <w:rPr>
          <w:sz w:val="22"/>
        </w:rPr>
        <w:t>Distrito</w:t>
      </w:r>
      <w:r w:rsidR="00EC2251">
        <w:rPr>
          <w:sz w:val="22"/>
        </w:rPr>
        <w:t>.</w:t>
      </w:r>
    </w:p>
    <w:p w:rsidR="00A94B16" w:rsidRDefault="000720C8" w:rsidP="00541900">
      <w:pPr>
        <w:tabs>
          <w:tab w:val="left" w:pos="5820"/>
        </w:tabs>
        <w:jc w:val="both"/>
        <w:rPr>
          <w:sz w:val="22"/>
        </w:rPr>
      </w:pPr>
      <w:r>
        <w:rPr>
          <w:sz w:val="22"/>
        </w:rPr>
        <w:t xml:space="preserve">El histórico Templo </w:t>
      </w:r>
      <w:r w:rsidRPr="000720C8">
        <w:rPr>
          <w:i/>
          <w:sz w:val="22"/>
        </w:rPr>
        <w:t>El Divino Salvador</w:t>
      </w:r>
      <w:r>
        <w:rPr>
          <w:sz w:val="22"/>
        </w:rPr>
        <w:t xml:space="preserve"> en Ciudad Juárez, nuestro primer templo en esa frontera, </w:t>
      </w:r>
      <w:r w:rsidR="00873CCF">
        <w:rPr>
          <w:sz w:val="22"/>
        </w:rPr>
        <w:t>nos recibía con los brazos abiertos.</w:t>
      </w:r>
    </w:p>
    <w:p w:rsidR="006E0798" w:rsidRDefault="00BA6AFC" w:rsidP="00541900">
      <w:pPr>
        <w:jc w:val="both"/>
        <w:rPr>
          <w:sz w:val="22"/>
        </w:rPr>
      </w:pPr>
      <w:r>
        <w:rPr>
          <w:sz w:val="22"/>
        </w:rPr>
        <w:t>La conferencia dio inicio con momentos de oración, así que mientras las oraciones llegaban al Trono Divino</w:t>
      </w:r>
      <w:r w:rsidR="006E0798">
        <w:rPr>
          <w:sz w:val="22"/>
        </w:rPr>
        <w:t>,</w:t>
      </w:r>
      <w:r>
        <w:rPr>
          <w:sz w:val="22"/>
        </w:rPr>
        <w:t xml:space="preserve"> el recinto </w:t>
      </w:r>
      <w:r w:rsidR="006E0798">
        <w:rPr>
          <w:sz w:val="22"/>
        </w:rPr>
        <w:t xml:space="preserve">se llenaría </w:t>
      </w:r>
      <w:r w:rsidR="00541900">
        <w:rPr>
          <w:sz w:val="22"/>
        </w:rPr>
        <w:t xml:space="preserve">poco a poco </w:t>
      </w:r>
      <w:r w:rsidR="006E0798">
        <w:rPr>
          <w:sz w:val="22"/>
        </w:rPr>
        <w:t xml:space="preserve">con </w:t>
      </w:r>
      <w:r>
        <w:rPr>
          <w:sz w:val="22"/>
        </w:rPr>
        <w:t>la</w:t>
      </w:r>
      <w:r w:rsidR="006E0798">
        <w:rPr>
          <w:sz w:val="22"/>
        </w:rPr>
        <w:t xml:space="preserve"> asistencia de la mayoría de los convocados.</w:t>
      </w:r>
    </w:p>
    <w:p w:rsidR="00E661CC" w:rsidRDefault="006E0798" w:rsidP="00541900">
      <w:pPr>
        <w:jc w:val="both"/>
        <w:rPr>
          <w:sz w:val="22"/>
        </w:rPr>
      </w:pPr>
      <w:r>
        <w:rPr>
          <w:sz w:val="22"/>
        </w:rPr>
        <w:t xml:space="preserve">La presencia y participación del Obispo Rev. </w:t>
      </w:r>
      <w:r w:rsidR="00952305">
        <w:rPr>
          <w:sz w:val="22"/>
        </w:rPr>
        <w:t>David Ibarra Álvarez</w:t>
      </w:r>
      <w:r w:rsidR="00BA6AFC">
        <w:rPr>
          <w:sz w:val="22"/>
        </w:rPr>
        <w:t xml:space="preserve"> </w:t>
      </w:r>
      <w:r w:rsidR="00952305">
        <w:rPr>
          <w:sz w:val="22"/>
        </w:rPr>
        <w:t>fue fantástica.</w:t>
      </w:r>
    </w:p>
    <w:p w:rsidR="006D0260" w:rsidRDefault="006D0260" w:rsidP="00541900">
      <w:pPr>
        <w:jc w:val="both"/>
        <w:rPr>
          <w:sz w:val="22"/>
        </w:rPr>
      </w:pPr>
    </w:p>
    <w:p w:rsidR="00952305" w:rsidRDefault="00952305" w:rsidP="00541900">
      <w:pPr>
        <w:jc w:val="both"/>
        <w:rPr>
          <w:sz w:val="22"/>
        </w:rPr>
      </w:pPr>
      <w:r>
        <w:rPr>
          <w:sz w:val="22"/>
        </w:rPr>
        <w:t>Tristemente uno de los pastores no pudo acompañarnos por problemas de salud. El Rev. J. Milton Velasco, pastor del templo sede</w:t>
      </w:r>
      <w:r w:rsidR="00541900">
        <w:rPr>
          <w:sz w:val="22"/>
        </w:rPr>
        <w:t>,</w:t>
      </w:r>
      <w:r>
        <w:rPr>
          <w:sz w:val="22"/>
        </w:rPr>
        <w:t xml:space="preserve"> convalecía </w:t>
      </w:r>
      <w:r w:rsidR="008C21C5">
        <w:rPr>
          <w:sz w:val="22"/>
        </w:rPr>
        <w:t>debido a un severo accidente.</w:t>
      </w:r>
    </w:p>
    <w:p w:rsidR="008C21C5" w:rsidRDefault="008C21C5" w:rsidP="00541900">
      <w:pPr>
        <w:jc w:val="both"/>
        <w:rPr>
          <w:sz w:val="22"/>
        </w:rPr>
      </w:pPr>
    </w:p>
    <w:p w:rsidR="008C21C5" w:rsidRDefault="008C21C5" w:rsidP="00541900">
      <w:pPr>
        <w:jc w:val="both"/>
        <w:rPr>
          <w:sz w:val="22"/>
        </w:rPr>
      </w:pPr>
      <w:r>
        <w:rPr>
          <w:sz w:val="22"/>
        </w:rPr>
        <w:t xml:space="preserve">Tras los momentos de oración y un breve período de alabanza </w:t>
      </w:r>
      <w:r w:rsidRPr="008C21C5">
        <w:rPr>
          <w:sz w:val="22"/>
        </w:rPr>
        <w:t xml:space="preserve">la reunión </w:t>
      </w:r>
      <w:r>
        <w:rPr>
          <w:sz w:val="22"/>
        </w:rPr>
        <w:t>se inició formalmente.</w:t>
      </w:r>
    </w:p>
    <w:p w:rsidR="008C21C5" w:rsidRDefault="00541900" w:rsidP="00541900">
      <w:pPr>
        <w:jc w:val="both"/>
        <w:rPr>
          <w:sz w:val="22"/>
        </w:rPr>
      </w:pPr>
      <w:r>
        <w:rPr>
          <w:sz w:val="22"/>
        </w:rPr>
        <w:t>Después de</w:t>
      </w:r>
      <w:r w:rsidR="008C21C5">
        <w:rPr>
          <w:sz w:val="22"/>
        </w:rPr>
        <w:t xml:space="preserve"> realizar algunos ajustes y nombramientos se llevó a cabo la </w:t>
      </w:r>
      <w:r>
        <w:rPr>
          <w:sz w:val="22"/>
        </w:rPr>
        <w:t>exposición</w:t>
      </w:r>
      <w:r w:rsidR="008C21C5">
        <w:rPr>
          <w:sz w:val="22"/>
        </w:rPr>
        <w:t>, análisis, y en su caso,</w:t>
      </w:r>
      <w:r>
        <w:rPr>
          <w:sz w:val="22"/>
        </w:rPr>
        <w:t xml:space="preserve"> la</w:t>
      </w:r>
      <w:r w:rsidR="008C21C5">
        <w:rPr>
          <w:sz w:val="22"/>
        </w:rPr>
        <w:t xml:space="preserve"> aprobación de los informes de las distintas áreas de trabajo.</w:t>
      </w:r>
    </w:p>
    <w:p w:rsidR="003639DF" w:rsidRDefault="003639DF" w:rsidP="00541900">
      <w:pPr>
        <w:jc w:val="both"/>
        <w:rPr>
          <w:sz w:val="22"/>
        </w:rPr>
      </w:pPr>
      <w:r>
        <w:rPr>
          <w:sz w:val="22"/>
        </w:rPr>
        <w:t>Arrancamos con el Área de Testimonio Cristiano.</w:t>
      </w:r>
    </w:p>
    <w:p w:rsidR="003639DF" w:rsidRDefault="003639DF" w:rsidP="00541900">
      <w:pPr>
        <w:jc w:val="both"/>
        <w:rPr>
          <w:sz w:val="22"/>
        </w:rPr>
      </w:pPr>
      <w:r>
        <w:rPr>
          <w:sz w:val="22"/>
        </w:rPr>
        <w:t>Tras la exposición del informe, el pleno discutió las distintas soluciones a los retos presentados.</w:t>
      </w:r>
    </w:p>
    <w:p w:rsidR="00C21ED1" w:rsidRDefault="00541900" w:rsidP="00541900">
      <w:pPr>
        <w:jc w:val="both"/>
        <w:rPr>
          <w:sz w:val="22"/>
        </w:rPr>
      </w:pPr>
      <w:r>
        <w:rPr>
          <w:sz w:val="22"/>
        </w:rPr>
        <w:t xml:space="preserve">Una vez discutidos </w:t>
      </w:r>
      <w:r w:rsidR="00C21ED1">
        <w:rPr>
          <w:sz w:val="22"/>
        </w:rPr>
        <w:t xml:space="preserve">los asuntos </w:t>
      </w:r>
      <w:r>
        <w:rPr>
          <w:sz w:val="22"/>
        </w:rPr>
        <w:t>y sopesad</w:t>
      </w:r>
      <w:r w:rsidR="00C21ED1">
        <w:rPr>
          <w:sz w:val="22"/>
        </w:rPr>
        <w:t>a</w:t>
      </w:r>
      <w:r>
        <w:rPr>
          <w:sz w:val="22"/>
        </w:rPr>
        <w:t xml:space="preserve">s </w:t>
      </w:r>
      <w:r w:rsidR="00C21ED1">
        <w:rPr>
          <w:sz w:val="22"/>
        </w:rPr>
        <w:t xml:space="preserve">sus soluciones </w:t>
      </w:r>
      <w:r>
        <w:rPr>
          <w:sz w:val="22"/>
        </w:rPr>
        <w:t xml:space="preserve">se llegó a </w:t>
      </w:r>
      <w:r w:rsidR="00C21ED1">
        <w:rPr>
          <w:sz w:val="22"/>
        </w:rPr>
        <w:t>decisiones adoptadas por la mayoría.</w:t>
      </w:r>
    </w:p>
    <w:p w:rsidR="00C21ED1" w:rsidRDefault="00C21ED1" w:rsidP="00541900">
      <w:pPr>
        <w:jc w:val="both"/>
        <w:rPr>
          <w:sz w:val="22"/>
        </w:rPr>
      </w:pPr>
    </w:p>
    <w:p w:rsidR="00541900" w:rsidRDefault="00C21ED1" w:rsidP="00541900">
      <w:pPr>
        <w:jc w:val="both"/>
        <w:rPr>
          <w:sz w:val="22"/>
        </w:rPr>
      </w:pPr>
      <w:r>
        <w:rPr>
          <w:sz w:val="22"/>
        </w:rPr>
        <w:t>A continuación, el Área de Desarrollo Cristiano expondría un escueto informe,</w:t>
      </w:r>
      <w:r w:rsidR="00541900">
        <w:rPr>
          <w:sz w:val="22"/>
        </w:rPr>
        <w:t xml:space="preserve"> </w:t>
      </w:r>
      <w:r>
        <w:rPr>
          <w:sz w:val="22"/>
        </w:rPr>
        <w:t>colocando ante la asamblea un par de fechas</w:t>
      </w:r>
      <w:r w:rsidR="00424108">
        <w:rPr>
          <w:sz w:val="22"/>
        </w:rPr>
        <w:t>. Una</w:t>
      </w:r>
      <w:r>
        <w:rPr>
          <w:sz w:val="22"/>
        </w:rPr>
        <w:t xml:space="preserve"> para la capacitación de los equipos locales para desarrollar las Escuela</w:t>
      </w:r>
      <w:r w:rsidR="004B2210">
        <w:rPr>
          <w:sz w:val="22"/>
        </w:rPr>
        <w:t>s</w:t>
      </w:r>
      <w:r>
        <w:rPr>
          <w:sz w:val="22"/>
        </w:rPr>
        <w:t xml:space="preserve"> Cristiana</w:t>
      </w:r>
      <w:r w:rsidR="004B2210">
        <w:rPr>
          <w:sz w:val="22"/>
        </w:rPr>
        <w:t>s</w:t>
      </w:r>
      <w:r>
        <w:rPr>
          <w:sz w:val="22"/>
        </w:rPr>
        <w:t xml:space="preserve"> de Vacaciones</w:t>
      </w:r>
      <w:r w:rsidR="00424108">
        <w:rPr>
          <w:sz w:val="22"/>
        </w:rPr>
        <w:t>, y la otra para</w:t>
      </w:r>
      <w:r w:rsidR="009A1DAB">
        <w:rPr>
          <w:sz w:val="22"/>
        </w:rPr>
        <w:t xml:space="preserve"> capacita</w:t>
      </w:r>
      <w:r w:rsidR="00424108">
        <w:rPr>
          <w:sz w:val="22"/>
        </w:rPr>
        <w:t>r</w:t>
      </w:r>
      <w:r w:rsidR="009A1DAB">
        <w:rPr>
          <w:sz w:val="22"/>
        </w:rPr>
        <w:t xml:space="preserve"> </w:t>
      </w:r>
      <w:r w:rsidR="004B2210">
        <w:rPr>
          <w:sz w:val="22"/>
        </w:rPr>
        <w:t xml:space="preserve">a los maestros de </w:t>
      </w:r>
      <w:r w:rsidR="009A1DAB">
        <w:rPr>
          <w:sz w:val="22"/>
        </w:rPr>
        <w:t xml:space="preserve">Escuela Dominical Infantil </w:t>
      </w:r>
      <w:r w:rsidR="004B2210">
        <w:rPr>
          <w:sz w:val="22"/>
        </w:rPr>
        <w:t xml:space="preserve">y </w:t>
      </w:r>
      <w:r w:rsidR="009A1DAB">
        <w:rPr>
          <w:sz w:val="22"/>
        </w:rPr>
        <w:t>de Culto Infantil</w:t>
      </w:r>
      <w:r w:rsidR="00424108">
        <w:rPr>
          <w:sz w:val="22"/>
        </w:rPr>
        <w:t xml:space="preserve"> con el material del Plan Nacional Rector Infantil</w:t>
      </w:r>
      <w:r w:rsidR="009A1DAB">
        <w:rPr>
          <w:sz w:val="22"/>
        </w:rPr>
        <w:t>.</w:t>
      </w:r>
    </w:p>
    <w:p w:rsidR="00C93B07" w:rsidRDefault="00C93B07" w:rsidP="00541900">
      <w:pPr>
        <w:jc w:val="both"/>
        <w:rPr>
          <w:sz w:val="22"/>
        </w:rPr>
      </w:pPr>
    </w:p>
    <w:p w:rsidR="00E865CF" w:rsidRDefault="00424108" w:rsidP="00541900">
      <w:pPr>
        <w:jc w:val="both"/>
        <w:rPr>
          <w:sz w:val="22"/>
        </w:rPr>
      </w:pPr>
      <w:r>
        <w:rPr>
          <w:sz w:val="22"/>
        </w:rPr>
        <w:t xml:space="preserve">Se nos concedió un breve descanso y al volver </w:t>
      </w:r>
      <w:r w:rsidR="00E865CF">
        <w:rPr>
          <w:sz w:val="22"/>
        </w:rPr>
        <w:t>adelantamos la participación de la Liga Metodista de Jóvenes e Intermedios.</w:t>
      </w:r>
    </w:p>
    <w:p w:rsidR="00CC0845" w:rsidRDefault="00127DB2" w:rsidP="004734F3">
      <w:pPr>
        <w:jc w:val="both"/>
        <w:rPr>
          <w:sz w:val="22"/>
        </w:rPr>
      </w:pPr>
      <w:r>
        <w:rPr>
          <w:sz w:val="22"/>
        </w:rPr>
        <w:t>No presentaron planes</w:t>
      </w:r>
      <w:r w:rsidR="00040C9A">
        <w:rPr>
          <w:sz w:val="22"/>
        </w:rPr>
        <w:t xml:space="preserve"> </w:t>
      </w:r>
      <w:r>
        <w:rPr>
          <w:sz w:val="22"/>
        </w:rPr>
        <w:t>de trabajo, pero expusieron sus actividades y su agenda.</w:t>
      </w:r>
      <w:r w:rsidR="00040C9A">
        <w:rPr>
          <w:sz w:val="22"/>
        </w:rPr>
        <w:t xml:space="preserve"> </w:t>
      </w:r>
      <w:r>
        <w:rPr>
          <w:sz w:val="22"/>
        </w:rPr>
        <w:t>Los</w:t>
      </w:r>
      <w:r w:rsidR="00A245E3">
        <w:rPr>
          <w:sz w:val="22"/>
        </w:rPr>
        <w:t xml:space="preserve"> asistentes comentaron su perspectiva en relación al trabajo </w:t>
      </w:r>
      <w:r w:rsidR="001B201A">
        <w:rPr>
          <w:sz w:val="22"/>
        </w:rPr>
        <w:t>que han hecho y al trabajo que falta por hacer. El distrito está preocupado por su juventud y desea que ésta sea fiel a la Iglesia y comprometida con el Evangelio.</w:t>
      </w:r>
    </w:p>
    <w:p w:rsidR="00CC0845" w:rsidRDefault="00CC0845" w:rsidP="00541900">
      <w:pPr>
        <w:jc w:val="both"/>
        <w:rPr>
          <w:sz w:val="22"/>
        </w:rPr>
      </w:pPr>
    </w:p>
    <w:p w:rsidR="00C93B07" w:rsidRDefault="007C2820" w:rsidP="00541900">
      <w:pPr>
        <w:jc w:val="both"/>
        <w:rPr>
          <w:i/>
          <w:sz w:val="22"/>
        </w:rPr>
      </w:pPr>
      <w:r>
        <w:rPr>
          <w:sz w:val="22"/>
        </w:rPr>
        <w:t>A continuación nos fuimos al comedor. Después de la comida disfrutamos de un excelente sermón por parte del Obispo, el sermón fue</w:t>
      </w:r>
      <w:r w:rsidR="00A92C77">
        <w:rPr>
          <w:sz w:val="22"/>
        </w:rPr>
        <w:t xml:space="preserve"> titulado </w:t>
      </w:r>
      <w:r>
        <w:rPr>
          <w:i/>
          <w:sz w:val="22"/>
        </w:rPr>
        <w:t>U</w:t>
      </w:r>
      <w:r w:rsidR="00A92C77" w:rsidRPr="00A92C77">
        <w:rPr>
          <w:i/>
          <w:sz w:val="22"/>
        </w:rPr>
        <w:t>n reto de parte de Dios.</w:t>
      </w:r>
    </w:p>
    <w:p w:rsidR="007C2820" w:rsidRDefault="007C2820" w:rsidP="00541900">
      <w:pPr>
        <w:jc w:val="both"/>
        <w:rPr>
          <w:sz w:val="22"/>
        </w:rPr>
      </w:pPr>
      <w:r>
        <w:rPr>
          <w:sz w:val="22"/>
        </w:rPr>
        <w:t>El corazón del sermón fue la importancia de la santidad y la congruencia de nuestros valores y teología.</w:t>
      </w:r>
    </w:p>
    <w:p w:rsidR="007C2820" w:rsidRDefault="00AA09BD" w:rsidP="00541900">
      <w:pPr>
        <w:jc w:val="both"/>
        <w:rPr>
          <w:sz w:val="22"/>
        </w:rPr>
      </w:pPr>
      <w:r>
        <w:rPr>
          <w:sz w:val="22"/>
        </w:rPr>
        <w:t>Se debe rescatar nuestra identidad metodista pues la entera santificación es nuestro legado al mundo.</w:t>
      </w:r>
    </w:p>
    <w:p w:rsidR="00823094" w:rsidRDefault="00823094" w:rsidP="00541900">
      <w:pPr>
        <w:jc w:val="both"/>
        <w:rPr>
          <w:sz w:val="22"/>
        </w:rPr>
      </w:pPr>
      <w:r>
        <w:rPr>
          <w:sz w:val="22"/>
        </w:rPr>
        <w:t>La santidad debe ser tomada en serio. Nuestro estilo de vida debe reflejar a Cristo.</w:t>
      </w:r>
    </w:p>
    <w:p w:rsidR="00823094" w:rsidRDefault="00823094" w:rsidP="00541900">
      <w:pPr>
        <w:jc w:val="both"/>
        <w:rPr>
          <w:sz w:val="22"/>
        </w:rPr>
      </w:pPr>
      <w:r>
        <w:rPr>
          <w:sz w:val="22"/>
        </w:rPr>
        <w:t>Nuestra vida de ser ejemplar, anclada en Jesucristo.</w:t>
      </w:r>
    </w:p>
    <w:p w:rsidR="00CC0845" w:rsidRDefault="00CC0845" w:rsidP="004734F3">
      <w:pPr>
        <w:rPr>
          <w:sz w:val="22"/>
        </w:rPr>
      </w:pPr>
    </w:p>
    <w:p w:rsidR="00892A76" w:rsidRDefault="00892A76" w:rsidP="00541900">
      <w:pPr>
        <w:jc w:val="both"/>
        <w:rPr>
          <w:sz w:val="22"/>
        </w:rPr>
      </w:pPr>
      <w:r>
        <w:rPr>
          <w:sz w:val="22"/>
        </w:rPr>
        <w:lastRenderedPageBreak/>
        <w:t>Después del sermón continuamos con el orden de la sesión de trabajo.</w:t>
      </w:r>
    </w:p>
    <w:p w:rsidR="00F3610B" w:rsidRDefault="00F3610B" w:rsidP="00541900">
      <w:pPr>
        <w:jc w:val="both"/>
        <w:rPr>
          <w:sz w:val="22"/>
        </w:rPr>
      </w:pPr>
      <w:r>
        <w:rPr>
          <w:sz w:val="22"/>
        </w:rPr>
        <w:t>Llegaba el turno para la exposición del plan de trabajo de la Comisión de Finanzas. Una vez aclaradas las dudas que surgieron tras la exposición del plan de trabajo se dio lugar al Director del Sistema de Educación Teológica por Extensión del distrito.</w:t>
      </w:r>
    </w:p>
    <w:p w:rsidR="00F3610B" w:rsidRPr="00F3610B" w:rsidRDefault="00F3610B" w:rsidP="00F3610B">
      <w:pPr>
        <w:jc w:val="both"/>
        <w:rPr>
          <w:sz w:val="22"/>
        </w:rPr>
      </w:pPr>
      <w:r>
        <w:rPr>
          <w:sz w:val="22"/>
        </w:rPr>
        <w:t>E</w:t>
      </w:r>
      <w:r w:rsidRPr="00F3610B">
        <w:rPr>
          <w:sz w:val="22"/>
        </w:rPr>
        <w:t>l Director del Sistema de Educación Teológica por Extensión del distrito</w:t>
      </w:r>
      <w:r>
        <w:rPr>
          <w:sz w:val="22"/>
        </w:rPr>
        <w:t xml:space="preserve"> (SETE) expuso </w:t>
      </w:r>
      <w:r w:rsidR="00F82BE6">
        <w:rPr>
          <w:sz w:val="22"/>
        </w:rPr>
        <w:t>el desarrollo que se ha tenido hasta la fecha</w:t>
      </w:r>
      <w:r w:rsidRPr="00F3610B">
        <w:rPr>
          <w:sz w:val="22"/>
        </w:rPr>
        <w:t>.</w:t>
      </w:r>
      <w:r w:rsidR="00F82BE6">
        <w:rPr>
          <w:sz w:val="22"/>
        </w:rPr>
        <w:t xml:space="preserve"> Indicó que se estaría abriendo</w:t>
      </w:r>
      <w:r w:rsidR="00984FE5">
        <w:rPr>
          <w:sz w:val="22"/>
        </w:rPr>
        <w:t xml:space="preserve"> una nueva clase de primer año.</w:t>
      </w:r>
    </w:p>
    <w:p w:rsidR="00AA09BD" w:rsidRDefault="00AA09BD" w:rsidP="00541900">
      <w:pPr>
        <w:jc w:val="both"/>
        <w:rPr>
          <w:sz w:val="22"/>
        </w:rPr>
      </w:pPr>
    </w:p>
    <w:p w:rsidR="00F82BE6" w:rsidRDefault="00F82BE6" w:rsidP="00541900">
      <w:pPr>
        <w:jc w:val="both"/>
        <w:rPr>
          <w:sz w:val="22"/>
        </w:rPr>
      </w:pPr>
      <w:r>
        <w:rPr>
          <w:sz w:val="22"/>
        </w:rPr>
        <w:t>El último informe fue el del superintendente.</w:t>
      </w:r>
    </w:p>
    <w:p w:rsidR="00F82BE6" w:rsidRDefault="00984FE5" w:rsidP="00541900">
      <w:pPr>
        <w:jc w:val="both"/>
        <w:rPr>
          <w:sz w:val="22"/>
        </w:rPr>
      </w:pPr>
      <w:r>
        <w:rPr>
          <w:sz w:val="22"/>
        </w:rPr>
        <w:t xml:space="preserve">El superintendente expuso el estado del distrito a un año de su fundación. Expuso con sobriedad y con claridad el presente del distrito y cómo </w:t>
      </w:r>
      <w:r w:rsidR="00B434EB">
        <w:rPr>
          <w:sz w:val="22"/>
        </w:rPr>
        <w:t>vislumbra su futuro.</w:t>
      </w:r>
    </w:p>
    <w:p w:rsidR="00B434EB" w:rsidRDefault="00B434EB" w:rsidP="00541900">
      <w:pPr>
        <w:jc w:val="both"/>
        <w:rPr>
          <w:sz w:val="22"/>
        </w:rPr>
      </w:pPr>
      <w:r>
        <w:rPr>
          <w:sz w:val="22"/>
        </w:rPr>
        <w:t xml:space="preserve">Indicó que se necesita una mayor fidelidad y compromiso para asegurar el correcto y seguro desarrollo del </w:t>
      </w:r>
      <w:r w:rsidR="005F21F8">
        <w:rPr>
          <w:sz w:val="22"/>
        </w:rPr>
        <w:t>distrito.</w:t>
      </w:r>
    </w:p>
    <w:p w:rsidR="008F718C" w:rsidRDefault="008F718C" w:rsidP="008F718C">
      <w:pPr>
        <w:jc w:val="center"/>
        <w:rPr>
          <w:sz w:val="22"/>
        </w:rPr>
      </w:pPr>
    </w:p>
    <w:p w:rsidR="005F21F8" w:rsidRDefault="005F21F8" w:rsidP="00541900">
      <w:pPr>
        <w:jc w:val="both"/>
        <w:rPr>
          <w:sz w:val="22"/>
        </w:rPr>
      </w:pPr>
      <w:r>
        <w:rPr>
          <w:sz w:val="22"/>
        </w:rPr>
        <w:t>Después de su exposición y de haber escuchado opiniones en relación al informe, nos pusimos de acuerdo para determinar la sede de la próxima conferencia de distrito.</w:t>
      </w:r>
    </w:p>
    <w:p w:rsidR="005F21F8" w:rsidRDefault="005F21F8" w:rsidP="00541900">
      <w:pPr>
        <w:jc w:val="both"/>
        <w:rPr>
          <w:sz w:val="22"/>
        </w:rPr>
      </w:pPr>
    </w:p>
    <w:p w:rsidR="00823094" w:rsidRDefault="005F21F8" w:rsidP="004734F3">
      <w:pPr>
        <w:jc w:val="both"/>
        <w:rPr>
          <w:sz w:val="22"/>
        </w:rPr>
      </w:pPr>
      <w:r>
        <w:rPr>
          <w:sz w:val="22"/>
        </w:rPr>
        <w:t>Nos vemos en noviembre en la Cuarta Conferencia de Distrito.</w:t>
      </w:r>
      <w:bookmarkStart w:id="0" w:name="_GoBack"/>
      <w:bookmarkEnd w:id="0"/>
    </w:p>
    <w:sectPr w:rsidR="00823094" w:rsidSect="003466CF">
      <w:headerReference w:type="even" r:id="rId7"/>
      <w:headerReference w:type="default" r:id="rId8"/>
      <w:footerReference w:type="default" r:id="rId9"/>
      <w:headerReference w:type="first" r:id="rId10"/>
      <w:pgSz w:w="12240" w:h="15840" w:code="1"/>
      <w:pgMar w:top="851" w:right="851" w:bottom="851" w:left="851" w:header="283"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5BBA" w:rsidRDefault="007E5BBA" w:rsidP="003466CF">
      <w:r>
        <w:separator/>
      </w:r>
    </w:p>
  </w:endnote>
  <w:endnote w:type="continuationSeparator" w:id="0">
    <w:p w:rsidR="007E5BBA" w:rsidRDefault="007E5BBA" w:rsidP="003466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09"/>
      <w:gridCol w:w="2127"/>
      <w:gridCol w:w="1984"/>
      <w:gridCol w:w="1985"/>
      <w:gridCol w:w="2773"/>
    </w:tblGrid>
    <w:tr w:rsidR="00CD5907" w:rsidRPr="00403C6D" w:rsidTr="006A4F01">
      <w:tc>
        <w:tcPr>
          <w:tcW w:w="10678" w:type="dxa"/>
          <w:gridSpan w:val="5"/>
          <w:vAlign w:val="bottom"/>
        </w:tcPr>
        <w:p w:rsidR="00CD5907" w:rsidRPr="006A4F01" w:rsidRDefault="00CD5907" w:rsidP="00525DF7">
          <w:pPr>
            <w:pStyle w:val="Header"/>
            <w:jc w:val="center"/>
            <w:rPr>
              <w:rFonts w:asciiTheme="majorHAnsi" w:hAnsiTheme="majorHAnsi"/>
              <w:b/>
            </w:rPr>
          </w:pPr>
          <w:r w:rsidRPr="006A4F01">
            <w:rPr>
              <w:rFonts w:asciiTheme="majorHAnsi" w:hAnsiTheme="majorHAnsi"/>
              <w:b/>
              <w:i/>
              <w:lang w:val="es-ES_tradnl"/>
            </w:rPr>
            <w:t>Yo te he dado todo lugar que pisare la planta de tus pies</w:t>
          </w:r>
        </w:p>
      </w:tc>
    </w:tr>
    <w:tr w:rsidR="006A4F01" w:rsidRPr="006A4F01" w:rsidTr="006A4F01">
      <w:tc>
        <w:tcPr>
          <w:tcW w:w="1809" w:type="dxa"/>
        </w:tcPr>
        <w:p w:rsidR="008C07C4" w:rsidRPr="006A4F01" w:rsidRDefault="00A777D2">
          <w:pPr>
            <w:pStyle w:val="Footer"/>
            <w:jc w:val="center"/>
            <w:rPr>
              <w:rFonts w:asciiTheme="majorHAnsi" w:hAnsiTheme="majorHAnsi"/>
              <w:b/>
              <w:sz w:val="16"/>
            </w:rPr>
          </w:pPr>
          <w:r w:rsidRPr="006A4F01">
            <w:rPr>
              <w:rFonts w:asciiTheme="majorHAnsi" w:hAnsiTheme="majorHAnsi"/>
              <w:b/>
              <w:sz w:val="16"/>
            </w:rPr>
            <w:t>Calle Ejido #2822    </w:t>
          </w:r>
        </w:p>
      </w:tc>
      <w:tc>
        <w:tcPr>
          <w:tcW w:w="2127" w:type="dxa"/>
        </w:tcPr>
        <w:p w:rsidR="008C07C4" w:rsidRPr="006A4F01" w:rsidRDefault="008C07C4">
          <w:pPr>
            <w:pStyle w:val="Footer"/>
            <w:jc w:val="center"/>
            <w:rPr>
              <w:rFonts w:asciiTheme="majorHAnsi" w:hAnsiTheme="majorHAnsi"/>
              <w:b/>
              <w:sz w:val="16"/>
            </w:rPr>
          </w:pPr>
          <w:r w:rsidRPr="006A4F01">
            <w:rPr>
              <w:rFonts w:asciiTheme="majorHAnsi" w:hAnsiTheme="majorHAnsi"/>
              <w:b/>
              <w:sz w:val="16"/>
            </w:rPr>
            <w:t xml:space="preserve">Col. </w:t>
          </w:r>
          <w:r w:rsidR="00A777D2" w:rsidRPr="006A4F01">
            <w:rPr>
              <w:rFonts w:asciiTheme="majorHAnsi" w:hAnsiTheme="majorHAnsi"/>
              <w:b/>
              <w:sz w:val="16"/>
            </w:rPr>
            <w:t>Melchor Ocampo</w:t>
          </w:r>
        </w:p>
      </w:tc>
      <w:tc>
        <w:tcPr>
          <w:tcW w:w="1984" w:type="dxa"/>
        </w:tcPr>
        <w:p w:rsidR="008C07C4" w:rsidRPr="006A4F01" w:rsidRDefault="00BC20A2" w:rsidP="000A6269">
          <w:pPr>
            <w:pStyle w:val="Footer"/>
            <w:jc w:val="center"/>
            <w:rPr>
              <w:rFonts w:asciiTheme="majorHAnsi" w:hAnsiTheme="majorHAnsi"/>
              <w:b/>
              <w:sz w:val="16"/>
            </w:rPr>
          </w:pPr>
          <w:r w:rsidRPr="006A4F01">
            <w:rPr>
              <w:rFonts w:asciiTheme="majorHAnsi" w:hAnsiTheme="majorHAnsi"/>
              <w:b/>
              <w:sz w:val="16"/>
            </w:rPr>
            <w:t>Cd. Juárez, Chih</w:t>
          </w:r>
          <w:r w:rsidR="001B24B6" w:rsidRPr="006A4F01">
            <w:rPr>
              <w:rFonts w:asciiTheme="majorHAnsi" w:hAnsiTheme="majorHAnsi"/>
              <w:b/>
              <w:sz w:val="16"/>
            </w:rPr>
            <w:t>uahua</w:t>
          </w:r>
        </w:p>
      </w:tc>
      <w:tc>
        <w:tcPr>
          <w:tcW w:w="1985" w:type="dxa"/>
        </w:tcPr>
        <w:p w:rsidR="008C07C4" w:rsidRPr="006A4F01" w:rsidRDefault="00BC20A2">
          <w:pPr>
            <w:pStyle w:val="Footer"/>
            <w:jc w:val="center"/>
            <w:rPr>
              <w:rFonts w:asciiTheme="majorHAnsi" w:hAnsiTheme="majorHAnsi"/>
              <w:b/>
              <w:sz w:val="16"/>
            </w:rPr>
          </w:pPr>
          <w:r w:rsidRPr="006A4F01">
            <w:rPr>
              <w:rFonts w:asciiTheme="majorHAnsi" w:hAnsiTheme="majorHAnsi"/>
              <w:b/>
              <w:sz w:val="16"/>
            </w:rPr>
            <w:t xml:space="preserve">Tel. (656) </w:t>
          </w:r>
          <w:r w:rsidR="00A777D2" w:rsidRPr="006A4F01">
            <w:rPr>
              <w:rFonts w:asciiTheme="majorHAnsi" w:hAnsiTheme="majorHAnsi"/>
              <w:b/>
              <w:sz w:val="16"/>
            </w:rPr>
            <w:t>6-11-06-57</w:t>
          </w:r>
        </w:p>
      </w:tc>
      <w:tc>
        <w:tcPr>
          <w:tcW w:w="2773" w:type="dxa"/>
        </w:tcPr>
        <w:p w:rsidR="008C07C4" w:rsidRPr="006A4F01" w:rsidRDefault="00A777D2">
          <w:pPr>
            <w:pStyle w:val="Footer"/>
            <w:jc w:val="center"/>
            <w:rPr>
              <w:rFonts w:asciiTheme="majorHAnsi" w:hAnsiTheme="majorHAnsi"/>
              <w:b/>
              <w:sz w:val="16"/>
            </w:rPr>
          </w:pPr>
          <w:r w:rsidRPr="006A4F01">
            <w:rPr>
              <w:rFonts w:asciiTheme="majorHAnsi" w:hAnsiTheme="majorHAnsi"/>
              <w:b/>
              <w:sz w:val="16"/>
            </w:rPr>
            <w:t>http://distritojabes.weebly.com</w:t>
          </w:r>
        </w:p>
      </w:tc>
    </w:tr>
  </w:tbl>
  <w:p w:rsidR="003466CF" w:rsidRDefault="003466CF" w:rsidP="00FF565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5BBA" w:rsidRDefault="007E5BBA" w:rsidP="003466CF">
      <w:r>
        <w:separator/>
      </w:r>
    </w:p>
  </w:footnote>
  <w:footnote w:type="continuationSeparator" w:id="0">
    <w:p w:rsidR="007E5BBA" w:rsidRDefault="007E5BBA" w:rsidP="003466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0353" w:rsidRDefault="004734F3">
    <w:pPr>
      <w:pStyle w:val="Header"/>
    </w:pPr>
    <w:r>
      <w:rPr>
        <w:noProof/>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723878" o:spid="_x0000_s2050" type="#_x0000_t75" style="position:absolute;margin-left:0;margin-top:0;width:5in;height:350.7pt;z-index:-251657216;mso-position-horizontal:center;mso-position-horizontal-relative:margin;mso-position-vertical:center;mso-position-vertical-relative:margin" o:allowincell="f">
          <v:imagedata r:id="rId1" o:title="Logo IMMAR"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pPr w:leftFromText="141" w:rightFromText="141" w:vertAnchor="text" w:horzAnchor="margin" w:tblpY="17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78"/>
    </w:tblGrid>
    <w:tr w:rsidR="00FF0493" w:rsidRPr="00403C6D" w:rsidTr="003A7887">
      <w:trPr>
        <w:trHeight w:val="760"/>
      </w:trPr>
      <w:tc>
        <w:tcPr>
          <w:tcW w:w="10678" w:type="dxa"/>
          <w:vAlign w:val="center"/>
        </w:tcPr>
        <w:p w:rsidR="00FF0493" w:rsidRPr="00403C6D" w:rsidRDefault="004734F3" w:rsidP="00525DF7">
          <w:pPr>
            <w:pStyle w:val="Header"/>
            <w:jc w:val="center"/>
            <w:rPr>
              <w:rFonts w:asciiTheme="majorHAnsi" w:hAnsiTheme="majorHAnsi"/>
              <w:sz w:val="32"/>
            </w:rPr>
          </w:pPr>
          <w:r>
            <w:rPr>
              <w:rFonts w:asciiTheme="majorHAnsi" w:hAnsiTheme="majorHAnsi"/>
              <w:noProof/>
              <w:sz w:val="32"/>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723879" o:spid="_x0000_s2051" type="#_x0000_t75" style="position:absolute;left:0;text-align:left;margin-left:0;margin-top:0;width:5in;height:350.7pt;z-index:-251656192;mso-position-horizontal:center;mso-position-horizontal-relative:margin;mso-position-vertical:center;mso-position-vertical-relative:margin" o:allowincell="f">
                <v:imagedata r:id="rId1" o:title="Logo IMMAR" gain="19661f" blacklevel="22938f"/>
                <w10:wrap anchorx="margin" anchory="margin"/>
              </v:shape>
            </w:pict>
          </w:r>
          <w:r w:rsidR="00FF0493">
            <w:rPr>
              <w:rFonts w:asciiTheme="majorHAnsi" w:hAnsiTheme="majorHAnsi"/>
              <w:noProof/>
              <w:sz w:val="32"/>
              <w:lang w:eastAsia="es-MX"/>
            </w:rPr>
            <w:drawing>
              <wp:inline distT="0" distB="0" distL="0" distR="0" wp14:anchorId="2DDF9A0D" wp14:editId="7625BE2F">
                <wp:extent cx="3208020" cy="153924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tipo Final Oficial.png"/>
                        <pic:cNvPicPr/>
                      </pic:nvPicPr>
                      <pic:blipFill rotWithShape="1">
                        <a:blip r:embed="rId2">
                          <a:extLst>
                            <a:ext uri="{28A0092B-C50C-407E-A947-70E740481C1C}">
                              <a14:useLocalDpi xmlns:a14="http://schemas.microsoft.com/office/drawing/2010/main" val="0"/>
                            </a:ext>
                          </a:extLst>
                        </a:blip>
                        <a:srcRect t="6652" b="29369"/>
                        <a:stretch/>
                      </pic:blipFill>
                      <pic:spPr bwMode="auto">
                        <a:xfrm>
                          <a:off x="0" y="0"/>
                          <a:ext cx="3212561" cy="1541419"/>
                        </a:xfrm>
                        <a:prstGeom prst="rect">
                          <a:avLst/>
                        </a:prstGeom>
                        <a:ln>
                          <a:noFill/>
                        </a:ln>
                        <a:extLst>
                          <a:ext uri="{53640926-AAD7-44D8-BBD7-CCE9431645EC}">
                            <a14:shadowObscured xmlns:a14="http://schemas.microsoft.com/office/drawing/2010/main"/>
                          </a:ext>
                        </a:extLst>
                      </pic:spPr>
                    </pic:pic>
                  </a:graphicData>
                </a:graphic>
              </wp:inline>
            </w:drawing>
          </w:r>
        </w:p>
      </w:tc>
    </w:tr>
    <w:tr w:rsidR="00FF0493" w:rsidRPr="005B138C" w:rsidTr="003A7887">
      <w:tc>
        <w:tcPr>
          <w:tcW w:w="10678" w:type="dxa"/>
          <w:vAlign w:val="bottom"/>
        </w:tcPr>
        <w:p w:rsidR="00027D98" w:rsidRDefault="009A1DAB" w:rsidP="00525DF7">
          <w:pPr>
            <w:pStyle w:val="Header"/>
            <w:jc w:val="center"/>
            <w:rPr>
              <w:rFonts w:asciiTheme="majorHAnsi" w:hAnsiTheme="majorHAnsi"/>
              <w:b/>
              <w:sz w:val="28"/>
            </w:rPr>
          </w:pPr>
          <w:r>
            <w:rPr>
              <w:rFonts w:asciiTheme="majorHAnsi" w:hAnsiTheme="majorHAnsi"/>
              <w:b/>
              <w:sz w:val="28"/>
            </w:rPr>
            <w:t xml:space="preserve">Crónica de la </w:t>
          </w:r>
          <w:r w:rsidR="00027D98">
            <w:rPr>
              <w:rFonts w:asciiTheme="majorHAnsi" w:hAnsiTheme="majorHAnsi"/>
              <w:b/>
              <w:sz w:val="28"/>
            </w:rPr>
            <w:t>Tercera Conferencia de Distrito</w:t>
          </w:r>
        </w:p>
        <w:p w:rsidR="00FF0493" w:rsidRPr="000C4BD4" w:rsidRDefault="00FF0493" w:rsidP="00525DF7">
          <w:pPr>
            <w:pStyle w:val="Header"/>
            <w:jc w:val="center"/>
            <w:rPr>
              <w:rFonts w:asciiTheme="majorHAnsi" w:hAnsiTheme="majorHAnsi"/>
              <w:b/>
              <w:sz w:val="28"/>
            </w:rPr>
          </w:pPr>
          <w:r w:rsidRPr="000C4BD4">
            <w:rPr>
              <w:rFonts w:asciiTheme="majorHAnsi" w:hAnsiTheme="majorHAnsi"/>
              <w:b/>
              <w:sz w:val="28"/>
            </w:rPr>
            <w:t>Dr. Rubén P. Rivera Garza</w:t>
          </w:r>
        </w:p>
      </w:tc>
    </w:tr>
    <w:tr w:rsidR="003A7887" w:rsidRPr="005B138C" w:rsidTr="003A7887">
      <w:tc>
        <w:tcPr>
          <w:tcW w:w="10678" w:type="dxa"/>
          <w:vAlign w:val="bottom"/>
        </w:tcPr>
        <w:p w:rsidR="003A7887" w:rsidRPr="000C4BD4" w:rsidRDefault="003A7887" w:rsidP="003A7887">
          <w:pPr>
            <w:pStyle w:val="Header"/>
            <w:spacing w:after="240"/>
            <w:jc w:val="center"/>
            <w:rPr>
              <w:rFonts w:asciiTheme="majorHAnsi" w:hAnsiTheme="majorHAnsi"/>
              <w:b/>
              <w:sz w:val="28"/>
            </w:rPr>
          </w:pPr>
          <w:r w:rsidRPr="003A7887">
            <w:rPr>
              <w:rFonts w:asciiTheme="majorHAnsi" w:hAnsiTheme="majorHAnsi"/>
              <w:b/>
              <w:sz w:val="28"/>
            </w:rPr>
            <w:t>Superintendente</w:t>
          </w:r>
        </w:p>
      </w:tc>
    </w:tr>
  </w:tbl>
  <w:p w:rsidR="00E661CC" w:rsidRPr="00FF0493" w:rsidRDefault="00E661CC" w:rsidP="003A7887">
    <w:pPr>
      <w:pStyle w:val="Header"/>
      <w:rPr>
        <w:sz w:val="16"/>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0353" w:rsidRDefault="004734F3">
    <w:pPr>
      <w:pStyle w:val="Header"/>
    </w:pPr>
    <w:r>
      <w:rPr>
        <w:noProof/>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723877" o:spid="_x0000_s2049" type="#_x0000_t75" style="position:absolute;margin-left:0;margin-top:0;width:5in;height:350.7pt;z-index:-251658240;mso-position-horizontal:center;mso-position-horizontal-relative:margin;mso-position-vertical:center;mso-position-vertical-relative:margin" o:allowincell="f">
          <v:imagedata r:id="rId1" o:title="Logo IMMAR"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66CF"/>
    <w:rsid w:val="00027D98"/>
    <w:rsid w:val="00040C9A"/>
    <w:rsid w:val="000720C8"/>
    <w:rsid w:val="000A6269"/>
    <w:rsid w:val="000C4BD4"/>
    <w:rsid w:val="000E2623"/>
    <w:rsid w:val="0011304E"/>
    <w:rsid w:val="00127DB2"/>
    <w:rsid w:val="001B201A"/>
    <w:rsid w:val="001B24B6"/>
    <w:rsid w:val="003466CF"/>
    <w:rsid w:val="00356BB2"/>
    <w:rsid w:val="003639DF"/>
    <w:rsid w:val="003A7887"/>
    <w:rsid w:val="00403C6D"/>
    <w:rsid w:val="00424108"/>
    <w:rsid w:val="004246BD"/>
    <w:rsid w:val="004717B0"/>
    <w:rsid w:val="004734F3"/>
    <w:rsid w:val="004B2210"/>
    <w:rsid w:val="00541900"/>
    <w:rsid w:val="00561F46"/>
    <w:rsid w:val="005B138C"/>
    <w:rsid w:val="005F21F8"/>
    <w:rsid w:val="005F4C88"/>
    <w:rsid w:val="006A4F01"/>
    <w:rsid w:val="006D0260"/>
    <w:rsid w:val="006E0798"/>
    <w:rsid w:val="00732758"/>
    <w:rsid w:val="007C1A03"/>
    <w:rsid w:val="007C2820"/>
    <w:rsid w:val="007E5BBA"/>
    <w:rsid w:val="00823094"/>
    <w:rsid w:val="00873CCF"/>
    <w:rsid w:val="00890353"/>
    <w:rsid w:val="00892A76"/>
    <w:rsid w:val="008C07C4"/>
    <w:rsid w:val="008C21C5"/>
    <w:rsid w:val="008F718C"/>
    <w:rsid w:val="00952305"/>
    <w:rsid w:val="00984FE5"/>
    <w:rsid w:val="009A1DAB"/>
    <w:rsid w:val="009D0545"/>
    <w:rsid w:val="00A245E3"/>
    <w:rsid w:val="00A777D2"/>
    <w:rsid w:val="00A92C77"/>
    <w:rsid w:val="00AA09BD"/>
    <w:rsid w:val="00B434EB"/>
    <w:rsid w:val="00BA6AFC"/>
    <w:rsid w:val="00BC20A2"/>
    <w:rsid w:val="00C150CB"/>
    <w:rsid w:val="00C21ED1"/>
    <w:rsid w:val="00C919A7"/>
    <w:rsid w:val="00C93B07"/>
    <w:rsid w:val="00CB66B1"/>
    <w:rsid w:val="00CC0845"/>
    <w:rsid w:val="00CD5907"/>
    <w:rsid w:val="00D54D87"/>
    <w:rsid w:val="00D80CED"/>
    <w:rsid w:val="00DF5115"/>
    <w:rsid w:val="00E0385C"/>
    <w:rsid w:val="00E661CC"/>
    <w:rsid w:val="00E865CF"/>
    <w:rsid w:val="00EC2251"/>
    <w:rsid w:val="00EE4361"/>
    <w:rsid w:val="00EE45E4"/>
    <w:rsid w:val="00F03E7F"/>
    <w:rsid w:val="00F3610B"/>
    <w:rsid w:val="00F82BE6"/>
    <w:rsid w:val="00FA72D6"/>
    <w:rsid w:val="00FD7F94"/>
    <w:rsid w:val="00FF0493"/>
    <w:rsid w:val="00FF565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egoe UI" w:eastAsiaTheme="minorHAnsi" w:hAnsi="Segoe UI" w:cs="Segoe UI"/>
        <w:sz w:val="24"/>
        <w:szCs w:val="22"/>
        <w:lang w:val="es-MX"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466CF"/>
    <w:pPr>
      <w:tabs>
        <w:tab w:val="center" w:pos="4419"/>
        <w:tab w:val="right" w:pos="8838"/>
      </w:tabs>
    </w:pPr>
  </w:style>
  <w:style w:type="character" w:customStyle="1" w:styleId="HeaderChar">
    <w:name w:val="Header Char"/>
    <w:basedOn w:val="DefaultParagraphFont"/>
    <w:link w:val="Header"/>
    <w:uiPriority w:val="99"/>
    <w:rsid w:val="003466CF"/>
  </w:style>
  <w:style w:type="paragraph" w:styleId="Footer">
    <w:name w:val="footer"/>
    <w:basedOn w:val="Normal"/>
    <w:link w:val="FooterChar"/>
    <w:uiPriority w:val="99"/>
    <w:unhideWhenUsed/>
    <w:rsid w:val="003466CF"/>
    <w:pPr>
      <w:tabs>
        <w:tab w:val="center" w:pos="4419"/>
        <w:tab w:val="right" w:pos="8838"/>
      </w:tabs>
    </w:pPr>
  </w:style>
  <w:style w:type="character" w:customStyle="1" w:styleId="FooterChar">
    <w:name w:val="Footer Char"/>
    <w:basedOn w:val="DefaultParagraphFont"/>
    <w:link w:val="Footer"/>
    <w:uiPriority w:val="99"/>
    <w:rsid w:val="003466CF"/>
  </w:style>
  <w:style w:type="table" w:styleId="TableGrid">
    <w:name w:val="Table Grid"/>
    <w:basedOn w:val="TableNormal"/>
    <w:uiPriority w:val="59"/>
    <w:rsid w:val="003466C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A72D6"/>
    <w:rPr>
      <w:rFonts w:ascii="Tahoma" w:hAnsi="Tahoma" w:cs="Tahoma"/>
      <w:sz w:val="16"/>
      <w:szCs w:val="16"/>
    </w:rPr>
  </w:style>
  <w:style w:type="character" w:customStyle="1" w:styleId="BalloonTextChar">
    <w:name w:val="Balloon Text Char"/>
    <w:basedOn w:val="DefaultParagraphFont"/>
    <w:link w:val="BalloonText"/>
    <w:uiPriority w:val="99"/>
    <w:semiHidden/>
    <w:rsid w:val="00FA72D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egoe UI" w:eastAsiaTheme="minorHAnsi" w:hAnsi="Segoe UI" w:cs="Segoe UI"/>
        <w:sz w:val="24"/>
        <w:szCs w:val="22"/>
        <w:lang w:val="es-MX"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466CF"/>
    <w:pPr>
      <w:tabs>
        <w:tab w:val="center" w:pos="4419"/>
        <w:tab w:val="right" w:pos="8838"/>
      </w:tabs>
    </w:pPr>
  </w:style>
  <w:style w:type="character" w:customStyle="1" w:styleId="HeaderChar">
    <w:name w:val="Header Char"/>
    <w:basedOn w:val="DefaultParagraphFont"/>
    <w:link w:val="Header"/>
    <w:uiPriority w:val="99"/>
    <w:rsid w:val="003466CF"/>
  </w:style>
  <w:style w:type="paragraph" w:styleId="Footer">
    <w:name w:val="footer"/>
    <w:basedOn w:val="Normal"/>
    <w:link w:val="FooterChar"/>
    <w:uiPriority w:val="99"/>
    <w:unhideWhenUsed/>
    <w:rsid w:val="003466CF"/>
    <w:pPr>
      <w:tabs>
        <w:tab w:val="center" w:pos="4419"/>
        <w:tab w:val="right" w:pos="8838"/>
      </w:tabs>
    </w:pPr>
  </w:style>
  <w:style w:type="character" w:customStyle="1" w:styleId="FooterChar">
    <w:name w:val="Footer Char"/>
    <w:basedOn w:val="DefaultParagraphFont"/>
    <w:link w:val="Footer"/>
    <w:uiPriority w:val="99"/>
    <w:rsid w:val="003466CF"/>
  </w:style>
  <w:style w:type="table" w:styleId="TableGrid">
    <w:name w:val="Table Grid"/>
    <w:basedOn w:val="TableNormal"/>
    <w:uiPriority w:val="59"/>
    <w:rsid w:val="003466C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A72D6"/>
    <w:rPr>
      <w:rFonts w:ascii="Tahoma" w:hAnsi="Tahoma" w:cs="Tahoma"/>
      <w:sz w:val="16"/>
      <w:szCs w:val="16"/>
    </w:rPr>
  </w:style>
  <w:style w:type="character" w:customStyle="1" w:styleId="BalloonTextChar">
    <w:name w:val="Balloon Text Char"/>
    <w:basedOn w:val="DefaultParagraphFont"/>
    <w:link w:val="BalloonText"/>
    <w:uiPriority w:val="99"/>
    <w:semiHidden/>
    <w:rsid w:val="00FA72D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3 CD-DJ</Template>
  <TotalTime>2</TotalTime>
  <Pages>2</Pages>
  <Words>554</Words>
  <Characters>3050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dc:creator>
  <cp:lastModifiedBy>Daniel</cp:lastModifiedBy>
  <cp:revision>3</cp:revision>
  <cp:lastPrinted>2017-05-20T03:15:00Z</cp:lastPrinted>
  <dcterms:created xsi:type="dcterms:W3CDTF">2017-05-20T03:13:00Z</dcterms:created>
  <dcterms:modified xsi:type="dcterms:W3CDTF">2017-05-20T03:15:00Z</dcterms:modified>
</cp:coreProperties>
</file>